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72" w:rsidRPr="00C621C9" w:rsidRDefault="005E35BA" w:rsidP="00C621C9">
      <w:pPr>
        <w:pStyle w:val="Balk1"/>
        <w:rPr>
          <w:rFonts w:ascii="Times New Roman" w:hAnsi="Times New Roman"/>
        </w:rPr>
      </w:pPr>
      <w:r w:rsidRPr="00C621C9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F2EE87E" wp14:editId="459A1F1C">
                <wp:simplePos x="0" y="0"/>
                <wp:positionH relativeFrom="column">
                  <wp:posOffset>-43815</wp:posOffset>
                </wp:positionH>
                <wp:positionV relativeFrom="paragraph">
                  <wp:posOffset>-97790</wp:posOffset>
                </wp:positionV>
                <wp:extent cx="6410325" cy="8133080"/>
                <wp:effectExtent l="0" t="0" r="28575" b="2032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813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5EE" w:rsidRDefault="002605EE" w:rsidP="003E785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EE8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.45pt;margin-top:-7.7pt;width:504.75pt;height:640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">
                <v:textbox>
                  <w:txbxContent>
                    <w:p w:rsidR="002605EE" w:rsidRDefault="002605EE" w:rsidP="003E7853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1C9">
        <w:rPr>
          <w:rFonts w:ascii="Times New Roman" w:hAnsi="Times New Roman"/>
          <w:b/>
        </w:rPr>
        <w:t xml:space="preserve">       </w:t>
      </w:r>
      <w:r w:rsidR="00264372" w:rsidRPr="00C621C9">
        <w:rPr>
          <w:rFonts w:ascii="Times New Roman" w:hAnsi="Times New Roman"/>
          <w:b/>
        </w:rPr>
        <w:t>MECLİS HAVALE TARİH VE KARAR NO:</w:t>
      </w:r>
      <w:r w:rsidR="000A7AA9" w:rsidRPr="00C621C9">
        <w:rPr>
          <w:rFonts w:ascii="Times New Roman" w:hAnsi="Times New Roman"/>
          <w:b/>
        </w:rPr>
        <w:t xml:space="preserve"> </w:t>
      </w:r>
      <w:r w:rsidR="00681024">
        <w:rPr>
          <w:rFonts w:ascii="Times New Roman" w:hAnsi="Times New Roman"/>
        </w:rPr>
        <w:t>08/07</w:t>
      </w:r>
      <w:r w:rsidR="00665DA0">
        <w:rPr>
          <w:rFonts w:ascii="Times New Roman" w:hAnsi="Times New Roman"/>
        </w:rPr>
        <w:t>/2026</w:t>
      </w:r>
      <w:r w:rsidR="009A3E64">
        <w:rPr>
          <w:rFonts w:ascii="Times New Roman" w:hAnsi="Times New Roman"/>
        </w:rPr>
        <w:t xml:space="preserve"> </w:t>
      </w:r>
      <w:r w:rsidR="0027150F" w:rsidRPr="00C621C9">
        <w:rPr>
          <w:rFonts w:ascii="Times New Roman" w:hAnsi="Times New Roman"/>
        </w:rPr>
        <w:t xml:space="preserve">Tarih </w:t>
      </w:r>
      <w:r w:rsidR="00390AEB">
        <w:rPr>
          <w:rFonts w:ascii="Times New Roman" w:hAnsi="Times New Roman"/>
        </w:rPr>
        <w:t>202</w:t>
      </w:r>
      <w:r w:rsidR="00E6308F">
        <w:rPr>
          <w:rFonts w:ascii="Times New Roman" w:hAnsi="Times New Roman"/>
        </w:rPr>
        <w:t>6</w:t>
      </w:r>
      <w:r w:rsidR="00390AEB">
        <w:rPr>
          <w:rFonts w:ascii="Times New Roman" w:hAnsi="Times New Roman"/>
        </w:rPr>
        <w:t>/</w:t>
      </w:r>
      <w:r w:rsidR="00681024">
        <w:rPr>
          <w:rFonts w:ascii="Times New Roman" w:hAnsi="Times New Roman"/>
        </w:rPr>
        <w:t>204</w:t>
      </w:r>
      <w:r w:rsidR="00526CEE" w:rsidRPr="00C621C9">
        <w:rPr>
          <w:rFonts w:ascii="Times New Roman" w:hAnsi="Times New Roman"/>
        </w:rPr>
        <w:t xml:space="preserve"> Esas </w:t>
      </w:r>
      <w:r w:rsidR="00681024">
        <w:rPr>
          <w:rFonts w:ascii="Times New Roman" w:hAnsi="Times New Roman"/>
        </w:rPr>
        <w:t>380</w:t>
      </w:r>
      <w:r w:rsidR="003F3128" w:rsidRPr="00C621C9">
        <w:rPr>
          <w:rFonts w:ascii="Times New Roman" w:hAnsi="Times New Roman"/>
        </w:rPr>
        <w:t xml:space="preserve"> </w:t>
      </w:r>
      <w:r w:rsidR="000A7AA9" w:rsidRPr="00C621C9">
        <w:rPr>
          <w:rFonts w:ascii="Times New Roman" w:hAnsi="Times New Roman"/>
        </w:rPr>
        <w:t>sayılı karar.</w:t>
      </w:r>
    </w:p>
    <w:p w:rsidR="00264372" w:rsidRPr="007867E1" w:rsidRDefault="00264372" w:rsidP="00264372">
      <w:pPr>
        <w:rPr>
          <w:b/>
          <w:sz w:val="24"/>
          <w:szCs w:val="24"/>
          <w:lang w:val="tr-TR"/>
        </w:rPr>
      </w:pPr>
    </w:p>
    <w:p w:rsidR="0049211D" w:rsidRPr="000A7AA9" w:rsidRDefault="00264372" w:rsidP="0049211D">
      <w:pPr>
        <w:jc w:val="both"/>
        <w:rPr>
          <w:sz w:val="24"/>
          <w:szCs w:val="24"/>
        </w:rPr>
      </w:pPr>
      <w:r w:rsidRPr="005C0EF3">
        <w:rPr>
          <w:b/>
          <w:sz w:val="24"/>
          <w:szCs w:val="24"/>
        </w:rPr>
        <w:t>KONU:</w:t>
      </w:r>
      <w:r w:rsidR="00F236C6">
        <w:rPr>
          <w:b/>
          <w:sz w:val="24"/>
          <w:szCs w:val="24"/>
        </w:rPr>
        <w:t xml:space="preserve"> </w:t>
      </w:r>
      <w:proofErr w:type="spellStart"/>
      <w:r w:rsidR="00877AF1">
        <w:rPr>
          <w:sz w:val="24"/>
          <w:szCs w:val="24"/>
        </w:rPr>
        <w:t>Kamulaştırma</w:t>
      </w:r>
      <w:proofErr w:type="spellEnd"/>
    </w:p>
    <w:p w:rsidR="00264372" w:rsidRPr="007867E1" w:rsidRDefault="00264372" w:rsidP="0049211D">
      <w:pPr>
        <w:jc w:val="both"/>
        <w:rPr>
          <w:lang w:val="tr-TR"/>
        </w:rPr>
      </w:pPr>
    </w:p>
    <w:p w:rsidR="00264372" w:rsidRDefault="000A7AA9" w:rsidP="0049211D">
      <w:pPr>
        <w:pStyle w:val="ListeParagraf"/>
        <w:ind w:left="0"/>
        <w:jc w:val="both"/>
      </w:pPr>
      <w:r>
        <w:rPr>
          <w:b/>
        </w:rPr>
        <w:t>İMAR</w:t>
      </w:r>
      <w:r w:rsidR="00264372" w:rsidRPr="007867E1">
        <w:rPr>
          <w:b/>
        </w:rPr>
        <w:t xml:space="preserve"> DURUMU:</w:t>
      </w:r>
      <w:r w:rsidR="00681024">
        <w:rPr>
          <w:b/>
        </w:rPr>
        <w:t xml:space="preserve"> </w:t>
      </w:r>
      <w:r w:rsidR="00681024">
        <w:t>Yol, Ağaçlandırılacak Alan ve Kent Parkı</w:t>
      </w:r>
    </w:p>
    <w:p w:rsidR="0049211D" w:rsidRPr="007867E1" w:rsidRDefault="00D426D0" w:rsidP="00D426D0">
      <w:pPr>
        <w:pStyle w:val="ListeParagraf"/>
        <w:tabs>
          <w:tab w:val="left" w:pos="1380"/>
        </w:tabs>
        <w:ind w:left="0"/>
        <w:jc w:val="both"/>
      </w:pPr>
      <w:r>
        <w:tab/>
      </w:r>
    </w:p>
    <w:p w:rsidR="00264372" w:rsidRDefault="00264372" w:rsidP="00264372">
      <w:pPr>
        <w:rPr>
          <w:sz w:val="24"/>
          <w:szCs w:val="24"/>
          <w:lang w:val="tr-TR"/>
        </w:rPr>
      </w:pPr>
      <w:r w:rsidRPr="007867E1">
        <w:rPr>
          <w:b/>
          <w:sz w:val="24"/>
          <w:szCs w:val="24"/>
          <w:lang w:val="tr-TR"/>
        </w:rPr>
        <w:t>MÜLKİYET:</w:t>
      </w:r>
      <w:r w:rsidR="000A7AA9">
        <w:rPr>
          <w:b/>
          <w:sz w:val="24"/>
          <w:szCs w:val="24"/>
          <w:lang w:val="tr-TR"/>
        </w:rPr>
        <w:t xml:space="preserve"> </w:t>
      </w:r>
      <w:r w:rsidR="00877AF1">
        <w:rPr>
          <w:sz w:val="24"/>
          <w:szCs w:val="24"/>
          <w:lang w:val="tr-TR"/>
        </w:rPr>
        <w:t xml:space="preserve">Özel </w:t>
      </w:r>
      <w:r w:rsidR="005D743F">
        <w:rPr>
          <w:sz w:val="24"/>
          <w:szCs w:val="24"/>
          <w:lang w:val="tr-TR"/>
        </w:rPr>
        <w:t>M</w:t>
      </w:r>
      <w:r w:rsidR="00877AF1">
        <w:rPr>
          <w:sz w:val="24"/>
          <w:szCs w:val="24"/>
          <w:lang w:val="tr-TR"/>
        </w:rPr>
        <w:t>ülkiyet</w:t>
      </w:r>
    </w:p>
    <w:p w:rsidR="0049211D" w:rsidRPr="00E94752" w:rsidRDefault="0049211D" w:rsidP="00264372">
      <w:pPr>
        <w:rPr>
          <w:b/>
          <w:sz w:val="24"/>
          <w:szCs w:val="24"/>
          <w:lang w:val="tr-TR"/>
        </w:rPr>
      </w:pPr>
    </w:p>
    <w:p w:rsidR="00C443F6" w:rsidRDefault="00264372" w:rsidP="00264372">
      <w:pPr>
        <w:pStyle w:val="ListeParagraf"/>
        <w:ind w:left="0"/>
        <w:jc w:val="both"/>
      </w:pPr>
      <w:r w:rsidRPr="00E94752">
        <w:rPr>
          <w:b/>
        </w:rPr>
        <w:t>TALEP:</w:t>
      </w:r>
      <w:r w:rsidR="00CF000E">
        <w:rPr>
          <w:b/>
        </w:rPr>
        <w:t xml:space="preserve"> </w:t>
      </w:r>
      <w:r w:rsidR="00681024">
        <w:t>Çekirge</w:t>
      </w:r>
      <w:r w:rsidR="008F05C2">
        <w:t xml:space="preserve"> Mahallesi </w:t>
      </w:r>
      <w:r w:rsidR="00681024">
        <w:t>4178</w:t>
      </w:r>
      <w:r w:rsidR="008721E8">
        <w:t xml:space="preserve"> ada </w:t>
      </w:r>
      <w:r w:rsidR="00681024">
        <w:t>3</w:t>
      </w:r>
      <w:r w:rsidR="005D743F">
        <w:t xml:space="preserve"> </w:t>
      </w:r>
      <w:r w:rsidR="00DE0784">
        <w:t>parsel sayılı taşınmaz</w:t>
      </w:r>
      <w:r w:rsidR="005D743F">
        <w:t>ın</w:t>
      </w:r>
      <w:r w:rsidR="009A3E64">
        <w:t xml:space="preserve"> 202</w:t>
      </w:r>
      <w:r w:rsidR="00E6308F">
        <w:t>6</w:t>
      </w:r>
      <w:r w:rsidR="009A3E64">
        <w:t>-20</w:t>
      </w:r>
      <w:r w:rsidR="00E6308F">
        <w:t>30</w:t>
      </w:r>
      <w:r w:rsidR="009A3E64">
        <w:t xml:space="preserve"> yılları arası 5 yıllık imar kamulaştırma programına alınması</w:t>
      </w:r>
      <w:r w:rsidR="00D032E8">
        <w:t xml:space="preserve"> </w:t>
      </w:r>
      <w:r w:rsidR="005A64BE">
        <w:t>talep edilmektedir.</w:t>
      </w:r>
    </w:p>
    <w:p w:rsidR="0049211D" w:rsidRPr="00CC61B7" w:rsidRDefault="0049211D" w:rsidP="00264372">
      <w:pPr>
        <w:pStyle w:val="ListeParagraf"/>
        <w:ind w:left="0"/>
        <w:jc w:val="both"/>
      </w:pPr>
    </w:p>
    <w:p w:rsidR="00866D18" w:rsidRDefault="00AA3E99" w:rsidP="00866D18">
      <w:pPr>
        <w:pStyle w:val="ListeParagraf"/>
        <w:ind w:left="0"/>
        <w:jc w:val="both"/>
      </w:pPr>
      <w:proofErr w:type="gramStart"/>
      <w:r w:rsidRPr="007867E1">
        <w:rPr>
          <w:b/>
        </w:rPr>
        <w:t>KOMİSYON GÖRÜŞÜ:</w:t>
      </w:r>
      <w:r w:rsidR="00577591">
        <w:rPr>
          <w:b/>
        </w:rPr>
        <w:t xml:space="preserve"> </w:t>
      </w:r>
      <w:r w:rsidR="009A3E64">
        <w:t>1/1000 ölçekli uygulama imar planında</w:t>
      </w:r>
      <w:r w:rsidR="002E4469">
        <w:t xml:space="preserve"> </w:t>
      </w:r>
      <w:r w:rsidR="00681024">
        <w:t xml:space="preserve">kısmen yol, kısmen ağaçlandırılacak alan ve </w:t>
      </w:r>
      <w:proofErr w:type="spellStart"/>
      <w:r w:rsidR="00681024">
        <w:t>kısmende</w:t>
      </w:r>
      <w:proofErr w:type="spellEnd"/>
      <w:r w:rsidR="00681024">
        <w:t xml:space="preserve"> kent </w:t>
      </w:r>
      <w:r w:rsidR="00665DA0">
        <w:t>park</w:t>
      </w:r>
      <w:r w:rsidR="00681024">
        <w:t>ı</w:t>
      </w:r>
      <w:r w:rsidR="00B36FC1">
        <w:t xml:space="preserve"> alanında</w:t>
      </w:r>
      <w:r w:rsidR="000B0562">
        <w:t xml:space="preserve"> </w:t>
      </w:r>
      <w:r w:rsidR="009A3E64">
        <w:t>kalmakta olan</w:t>
      </w:r>
      <w:r w:rsidR="00C30630">
        <w:t xml:space="preserve">, </w:t>
      </w:r>
      <w:r w:rsidR="00681024">
        <w:t>Çekirge</w:t>
      </w:r>
      <w:r w:rsidR="002E4469">
        <w:t xml:space="preserve"> </w:t>
      </w:r>
      <w:r w:rsidR="008721E8">
        <w:t xml:space="preserve">Mahallesi </w:t>
      </w:r>
      <w:r w:rsidR="00681024">
        <w:t>4178</w:t>
      </w:r>
      <w:r w:rsidR="008721E8">
        <w:t xml:space="preserve"> ada </w:t>
      </w:r>
      <w:r w:rsidR="00681024">
        <w:t>3</w:t>
      </w:r>
      <w:r w:rsidR="00DE0784">
        <w:t xml:space="preserve"> parsel </w:t>
      </w:r>
      <w:r w:rsidR="005D743F">
        <w:t>sayılı taşınmazın</w:t>
      </w:r>
      <w:r w:rsidR="00C30630">
        <w:t xml:space="preserve"> </w:t>
      </w:r>
      <w:r w:rsidR="009A3E64">
        <w:t>Belediyemiz 202</w:t>
      </w:r>
      <w:r w:rsidR="00E6308F">
        <w:t>6-2030</w:t>
      </w:r>
      <w:r w:rsidR="009A3E64">
        <w:t xml:space="preserve"> yılları arasındaki </w:t>
      </w:r>
      <w:r w:rsidR="000B0562">
        <w:t>5 yıllık imar programına alınması</w:t>
      </w:r>
      <w:r w:rsidR="007A0809" w:rsidRPr="007A0809">
        <w:t xml:space="preserve"> </w:t>
      </w:r>
      <w:r w:rsidR="007A0809">
        <w:t xml:space="preserve">ve mahkeme kararları gereği hissedarlar ile protokol yapılması hususunda Belediye Başkanı Erkan </w:t>
      </w:r>
      <w:proofErr w:type="spellStart"/>
      <w:r w:rsidR="007A0809">
        <w:t>AYDIN’a</w:t>
      </w:r>
      <w:proofErr w:type="spellEnd"/>
      <w:r w:rsidR="007A0809">
        <w:t xml:space="preserve"> yetki verilmesi; oy birliği ile uygun görülmüştür.</w:t>
      </w:r>
      <w:proofErr w:type="gramEnd"/>
    </w:p>
    <w:p w:rsidR="00C9423C" w:rsidRPr="009777B3" w:rsidRDefault="00C9423C" w:rsidP="00866D18">
      <w:pPr>
        <w:pStyle w:val="ListeParagraf"/>
        <w:ind w:left="0"/>
        <w:jc w:val="both"/>
      </w:pPr>
    </w:p>
    <w:p w:rsidR="00264372" w:rsidRDefault="00466B56" w:rsidP="00B7141E">
      <w:pPr>
        <w:pStyle w:val="ListeParagraf"/>
        <w:ind w:left="0"/>
        <w:jc w:val="both"/>
      </w:pPr>
      <w:r>
        <w:t xml:space="preserve">      Belediye Meclisi’ ne arz ederiz.</w:t>
      </w:r>
    </w:p>
    <w:p w:rsidR="000A7589" w:rsidRPr="007867E1" w:rsidRDefault="000A7589" w:rsidP="000A7589">
      <w:pPr>
        <w:tabs>
          <w:tab w:val="left" w:pos="900"/>
        </w:tabs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5"/>
        <w:gridCol w:w="1827"/>
        <w:gridCol w:w="1333"/>
        <w:gridCol w:w="3620"/>
      </w:tblGrid>
      <w:tr w:rsidR="000A7589" w:rsidTr="00470CB8">
        <w:trPr>
          <w:trHeight w:val="830"/>
        </w:trPr>
        <w:tc>
          <w:tcPr>
            <w:tcW w:w="3125" w:type="dxa"/>
          </w:tcPr>
          <w:p w:rsidR="000A7589" w:rsidRDefault="000A75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BAŞKAN</w:t>
            </w:r>
          </w:p>
          <w:p w:rsidR="000A7589" w:rsidRDefault="000A7589">
            <w:pPr>
              <w:pStyle w:val="AralkYok"/>
              <w:jc w:val="center"/>
              <w:rPr>
                <w:bCs/>
              </w:rPr>
            </w:pPr>
            <w:r>
              <w:rPr>
                <w:bCs/>
              </w:rPr>
              <w:t>Halil AKTAŞ</w:t>
            </w:r>
          </w:p>
          <w:p w:rsidR="000A7589" w:rsidRDefault="000A7589">
            <w:pPr>
              <w:pStyle w:val="AralkYok"/>
              <w:jc w:val="center"/>
              <w:rPr>
                <w:bCs/>
              </w:rPr>
            </w:pPr>
          </w:p>
          <w:p w:rsidR="000A7589" w:rsidRDefault="000A7589">
            <w:pPr>
              <w:pStyle w:val="AralkYok"/>
              <w:jc w:val="center"/>
              <w:rPr>
                <w:bCs/>
              </w:rPr>
            </w:pPr>
          </w:p>
          <w:p w:rsidR="00C9423C" w:rsidRDefault="00C9423C">
            <w:pPr>
              <w:pStyle w:val="AralkYok"/>
              <w:jc w:val="center"/>
              <w:rPr>
                <w:bCs/>
              </w:rPr>
            </w:pPr>
          </w:p>
          <w:p w:rsidR="00C9423C" w:rsidRDefault="00C9423C">
            <w:pPr>
              <w:pStyle w:val="AralkYok"/>
              <w:jc w:val="center"/>
              <w:rPr>
                <w:bCs/>
              </w:rPr>
            </w:pPr>
          </w:p>
          <w:p w:rsidR="00C9423C" w:rsidRDefault="00C9423C">
            <w:pPr>
              <w:pStyle w:val="AralkYok"/>
              <w:jc w:val="center"/>
              <w:rPr>
                <w:bCs/>
              </w:rPr>
            </w:pPr>
          </w:p>
          <w:p w:rsidR="000A7589" w:rsidRDefault="000A7589">
            <w:pPr>
              <w:pStyle w:val="AralkYok"/>
              <w:jc w:val="center"/>
            </w:pPr>
          </w:p>
        </w:tc>
        <w:tc>
          <w:tcPr>
            <w:tcW w:w="3160" w:type="dxa"/>
            <w:gridSpan w:val="2"/>
            <w:hideMark/>
          </w:tcPr>
          <w:p w:rsidR="000A7589" w:rsidRDefault="000A7589">
            <w:pPr>
              <w:ind w:right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BŞK. YRD.</w:t>
            </w:r>
          </w:p>
          <w:p w:rsidR="000A7589" w:rsidRDefault="000A7589">
            <w:pPr>
              <w:pStyle w:val="AralkYok"/>
              <w:jc w:val="center"/>
            </w:pPr>
            <w:r>
              <w:rPr>
                <w:bCs/>
              </w:rPr>
              <w:t>Ahmet Sergen KELEŞOĞLU</w:t>
            </w:r>
          </w:p>
        </w:tc>
        <w:tc>
          <w:tcPr>
            <w:tcW w:w="3620" w:type="dxa"/>
          </w:tcPr>
          <w:p w:rsidR="000A7589" w:rsidRDefault="000A75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ÜYE</w:t>
            </w:r>
          </w:p>
          <w:p w:rsidR="000A7589" w:rsidRDefault="000A7589">
            <w:pPr>
              <w:pStyle w:val="AralkYok"/>
              <w:jc w:val="center"/>
            </w:pPr>
            <w:r>
              <w:t>Hande APAYDIN</w:t>
            </w:r>
          </w:p>
          <w:p w:rsidR="000A7589" w:rsidRDefault="000A7589">
            <w:pPr>
              <w:pStyle w:val="AralkYok"/>
              <w:jc w:val="center"/>
            </w:pPr>
          </w:p>
        </w:tc>
      </w:tr>
      <w:tr w:rsidR="000A7589" w:rsidTr="00470CB8">
        <w:trPr>
          <w:trHeight w:val="415"/>
        </w:trPr>
        <w:tc>
          <w:tcPr>
            <w:tcW w:w="4952" w:type="dxa"/>
            <w:gridSpan w:val="2"/>
            <w:hideMark/>
          </w:tcPr>
          <w:p w:rsidR="000A7589" w:rsidRDefault="000A75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ÜYE</w:t>
            </w:r>
          </w:p>
          <w:p w:rsidR="000A7589" w:rsidRDefault="000A758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İsmail HAYAT</w:t>
            </w:r>
          </w:p>
        </w:tc>
        <w:tc>
          <w:tcPr>
            <w:tcW w:w="4953" w:type="dxa"/>
            <w:gridSpan w:val="2"/>
            <w:hideMark/>
          </w:tcPr>
          <w:p w:rsidR="000A7589" w:rsidRDefault="000A75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ÜYE</w:t>
            </w:r>
          </w:p>
          <w:p w:rsidR="000A7589" w:rsidRDefault="000372BE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Osman ÇİMEN</w:t>
            </w:r>
          </w:p>
        </w:tc>
      </w:tr>
    </w:tbl>
    <w:p w:rsidR="00264372" w:rsidRPr="007867E1" w:rsidRDefault="00264372" w:rsidP="000A7589">
      <w:pPr>
        <w:tabs>
          <w:tab w:val="left" w:pos="900"/>
        </w:tabs>
        <w:jc w:val="both"/>
        <w:rPr>
          <w:sz w:val="24"/>
          <w:szCs w:val="24"/>
          <w:lang w:val="tr-TR"/>
        </w:rPr>
      </w:pPr>
    </w:p>
    <w:p w:rsidR="00264372" w:rsidRDefault="00264372" w:rsidP="00264372">
      <w:pPr>
        <w:jc w:val="both"/>
        <w:rPr>
          <w:sz w:val="24"/>
          <w:szCs w:val="24"/>
          <w:lang w:val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1819"/>
        <w:gridCol w:w="1327"/>
        <w:gridCol w:w="3604"/>
      </w:tblGrid>
      <w:tr w:rsidR="00E90FF9" w:rsidRPr="00AA5531" w:rsidTr="00C02FFD">
        <w:trPr>
          <w:trHeight w:val="800"/>
        </w:trPr>
        <w:tc>
          <w:tcPr>
            <w:tcW w:w="3111" w:type="dxa"/>
          </w:tcPr>
          <w:p w:rsidR="00E90FF9" w:rsidRPr="00AA5531" w:rsidRDefault="00E90FF9" w:rsidP="00390790">
            <w:pPr>
              <w:pStyle w:val="AralkYok"/>
              <w:jc w:val="center"/>
            </w:pPr>
          </w:p>
        </w:tc>
        <w:tc>
          <w:tcPr>
            <w:tcW w:w="3146" w:type="dxa"/>
            <w:gridSpan w:val="2"/>
          </w:tcPr>
          <w:p w:rsidR="00E90FF9" w:rsidRPr="00AA5531" w:rsidRDefault="00E90FF9" w:rsidP="00390790">
            <w:pPr>
              <w:pStyle w:val="AralkYok"/>
              <w:jc w:val="center"/>
            </w:pPr>
          </w:p>
        </w:tc>
        <w:tc>
          <w:tcPr>
            <w:tcW w:w="3604" w:type="dxa"/>
          </w:tcPr>
          <w:p w:rsidR="00E90FF9" w:rsidRPr="00AA5531" w:rsidRDefault="00E90FF9" w:rsidP="00390790">
            <w:pPr>
              <w:pStyle w:val="AralkYok"/>
              <w:jc w:val="center"/>
            </w:pPr>
          </w:p>
        </w:tc>
      </w:tr>
      <w:tr w:rsidR="00E90FF9" w:rsidRPr="00AA5531" w:rsidTr="00C02FFD">
        <w:trPr>
          <w:trHeight w:val="400"/>
        </w:trPr>
        <w:tc>
          <w:tcPr>
            <w:tcW w:w="4930" w:type="dxa"/>
            <w:gridSpan w:val="2"/>
          </w:tcPr>
          <w:p w:rsidR="00E90FF9" w:rsidRPr="00AA5531" w:rsidRDefault="00E90FF9" w:rsidP="00390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:rsidR="00E90FF9" w:rsidRPr="00AA5531" w:rsidRDefault="00E90FF9" w:rsidP="0039079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64372" w:rsidRPr="007867E1" w:rsidRDefault="00264372" w:rsidP="00264372">
      <w:pPr>
        <w:jc w:val="both"/>
        <w:rPr>
          <w:sz w:val="24"/>
          <w:szCs w:val="24"/>
          <w:lang w:val="tr-TR"/>
        </w:rPr>
      </w:pPr>
    </w:p>
    <w:p w:rsidR="007D758C" w:rsidRPr="000D4BF4" w:rsidRDefault="007D758C" w:rsidP="007D758C">
      <w:pPr>
        <w:spacing w:after="120"/>
        <w:ind w:left="851" w:right="141"/>
        <w:jc w:val="both"/>
        <w:rPr>
          <w:rFonts w:ascii="Arial" w:hAnsi="Arial" w:cs="Arial"/>
          <w:bCs/>
          <w:lang w:val="tr-TR"/>
        </w:rPr>
      </w:pPr>
    </w:p>
    <w:p w:rsidR="00073D48" w:rsidRPr="00496C2B" w:rsidRDefault="00073D48" w:rsidP="00073D48">
      <w:pPr>
        <w:spacing w:after="120"/>
        <w:ind w:left="851" w:right="141"/>
        <w:jc w:val="both"/>
        <w:rPr>
          <w:rFonts w:ascii="Arial" w:hAnsi="Arial" w:cs="Arial"/>
          <w:bCs/>
          <w:sz w:val="22"/>
          <w:szCs w:val="22"/>
          <w:lang w:val="tr-TR"/>
        </w:rPr>
      </w:pPr>
    </w:p>
    <w:p w:rsidR="002C27CB" w:rsidRPr="00044552" w:rsidRDefault="002C27CB" w:rsidP="002C27CB">
      <w:pPr>
        <w:spacing w:after="120"/>
        <w:ind w:left="851" w:right="141"/>
        <w:jc w:val="both"/>
        <w:rPr>
          <w:rFonts w:ascii="Arial" w:hAnsi="Arial"/>
          <w:b/>
          <w:sz w:val="22"/>
          <w:szCs w:val="22"/>
          <w:lang w:val="tr-TR"/>
        </w:rPr>
      </w:pPr>
    </w:p>
    <w:p w:rsidR="002C27CB" w:rsidRPr="00044552" w:rsidRDefault="002C27CB" w:rsidP="002C27CB">
      <w:pPr>
        <w:spacing w:after="120"/>
        <w:ind w:right="140" w:firstLine="720"/>
        <w:jc w:val="both"/>
        <w:rPr>
          <w:rFonts w:ascii="Arial" w:hAnsi="Arial"/>
          <w:sz w:val="22"/>
          <w:szCs w:val="22"/>
          <w:highlight w:val="yellow"/>
          <w:lang w:val="tr-TR"/>
        </w:rPr>
      </w:pPr>
    </w:p>
    <w:p w:rsidR="000B543D" w:rsidRPr="00581667" w:rsidRDefault="000B543D" w:rsidP="00581667">
      <w:pPr>
        <w:rPr>
          <w:rFonts w:ascii="Arial" w:hAnsi="Arial"/>
          <w:sz w:val="22"/>
          <w:szCs w:val="22"/>
          <w:highlight w:val="yellow"/>
          <w:lang w:val="tr-TR"/>
        </w:rPr>
      </w:pPr>
    </w:p>
    <w:sectPr w:rsidR="000B543D" w:rsidRPr="00581667" w:rsidSect="00525AD2">
      <w:headerReference w:type="default" r:id="rId7"/>
      <w:footerReference w:type="default" r:id="rId8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5EE" w:rsidRDefault="002605EE">
      <w:r>
        <w:separator/>
      </w:r>
    </w:p>
  </w:endnote>
  <w:endnote w:type="continuationSeparator" w:id="0">
    <w:p w:rsidR="002605EE" w:rsidRDefault="00260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1283"/>
      <w:docPartObj>
        <w:docPartGallery w:val="Page Numbers (Bottom of Page)"/>
        <w:docPartUnique/>
      </w:docPartObj>
    </w:sdtPr>
    <w:sdtEndPr/>
    <w:sdtContent>
      <w:sdt>
        <w:sdtPr>
          <w:id w:val="861459903"/>
          <w:docPartObj>
            <w:docPartGallery w:val="Page Numbers (Top of Page)"/>
            <w:docPartUnique/>
          </w:docPartObj>
        </w:sdtPr>
        <w:sdtEndPr/>
        <w:sdtContent>
          <w:p w:rsidR="002605EE" w:rsidRDefault="002605EE">
            <w:pPr>
              <w:pStyle w:val="AltBilgi"/>
              <w:jc w:val="right"/>
            </w:pPr>
            <w:proofErr w:type="spellStart"/>
            <w:r>
              <w:t>Sayfa</w:t>
            </w:r>
            <w:proofErr w:type="spellEnd"/>
            <w:r>
              <w:t xml:space="preserve"> </w:t>
            </w:r>
            <w:r w:rsidR="00F068B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068B4">
              <w:rPr>
                <w:b/>
                <w:sz w:val="24"/>
                <w:szCs w:val="24"/>
              </w:rPr>
              <w:fldChar w:fldCharType="separate"/>
            </w:r>
            <w:r w:rsidR="007A0809">
              <w:rPr>
                <w:b/>
                <w:noProof/>
              </w:rPr>
              <w:t>1</w:t>
            </w:r>
            <w:r w:rsidR="00F068B4">
              <w:rPr>
                <w:b/>
                <w:sz w:val="24"/>
                <w:szCs w:val="24"/>
              </w:rPr>
              <w:fldChar w:fldCharType="end"/>
            </w:r>
            <w:r>
              <w:t xml:space="preserve"> / </w:t>
            </w:r>
            <w:r w:rsidR="00F068B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068B4">
              <w:rPr>
                <w:b/>
                <w:sz w:val="24"/>
                <w:szCs w:val="24"/>
              </w:rPr>
              <w:fldChar w:fldCharType="separate"/>
            </w:r>
            <w:r w:rsidR="007A0809">
              <w:rPr>
                <w:b/>
                <w:noProof/>
              </w:rPr>
              <w:t>1</w:t>
            </w:r>
            <w:r w:rsidR="00F068B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605EE" w:rsidRDefault="002605EE">
    <w:pPr>
      <w:pStyle w:val="AltBilgi"/>
      <w:rPr>
        <w:b/>
        <w:sz w:val="16"/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5EE" w:rsidRDefault="002605EE">
      <w:r>
        <w:separator/>
      </w:r>
    </w:p>
  </w:footnote>
  <w:footnote w:type="continuationSeparator" w:id="0">
    <w:p w:rsidR="002605EE" w:rsidRDefault="00260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2605EE" w:rsidTr="00CC06A6">
      <w:trPr>
        <w:cantSplit/>
        <w:trHeight w:val="845"/>
      </w:trPr>
      <w:tc>
        <w:tcPr>
          <w:tcW w:w="1724" w:type="dxa"/>
          <w:vMerge w:val="restart"/>
        </w:tcPr>
        <w:p w:rsidR="002605EE" w:rsidRDefault="002605EE">
          <w:pPr>
            <w:pStyle w:val="stBilgi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 xml:space="preserve"> </w:t>
          </w:r>
        </w:p>
        <w:p w:rsidR="002605EE" w:rsidRDefault="002605EE" w:rsidP="00CE553D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5E9E2862" wp14:editId="74802777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2605EE" w:rsidRPr="00B42F03" w:rsidRDefault="002605E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2605EE" w:rsidRPr="00B42F03" w:rsidRDefault="002605E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2605EE" w:rsidRPr="00B4682A" w:rsidRDefault="002605E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2605EE" w:rsidRPr="00CC06A6" w:rsidRDefault="002605EE" w:rsidP="00681024">
          <w:pPr>
            <w:pStyle w:val="stBilgi"/>
            <w:spacing w:before="120"/>
            <w:rPr>
              <w:sz w:val="24"/>
              <w:szCs w:val="24"/>
            </w:rPr>
          </w:pPr>
          <w:proofErr w:type="spellStart"/>
          <w:r w:rsidRPr="00CC06A6">
            <w:rPr>
              <w:sz w:val="24"/>
              <w:szCs w:val="24"/>
            </w:rPr>
            <w:t>Rapor</w:t>
          </w:r>
          <w:proofErr w:type="spellEnd"/>
          <w:r w:rsidRPr="00CC06A6">
            <w:rPr>
              <w:sz w:val="24"/>
              <w:szCs w:val="24"/>
            </w:rPr>
            <w:t xml:space="preserve"> </w:t>
          </w:r>
          <w:proofErr w:type="spellStart"/>
          <w:r w:rsidRPr="00CC06A6">
            <w:rPr>
              <w:sz w:val="24"/>
              <w:szCs w:val="24"/>
            </w:rPr>
            <w:t>Tarihi</w:t>
          </w:r>
          <w:proofErr w:type="spellEnd"/>
          <w:r w:rsidRPr="00CC06A6">
            <w:rPr>
              <w:sz w:val="24"/>
              <w:szCs w:val="24"/>
            </w:rPr>
            <w:t>:</w:t>
          </w:r>
          <w:r w:rsidR="00890644">
            <w:rPr>
              <w:sz w:val="24"/>
              <w:szCs w:val="24"/>
            </w:rPr>
            <w:t xml:space="preserve"> </w:t>
          </w:r>
          <w:r w:rsidR="00681024">
            <w:rPr>
              <w:sz w:val="24"/>
              <w:szCs w:val="24"/>
            </w:rPr>
            <w:t>18/08</w:t>
          </w:r>
          <w:r w:rsidR="00665DA0">
            <w:rPr>
              <w:sz w:val="24"/>
              <w:szCs w:val="24"/>
            </w:rPr>
            <w:t>/2026</w:t>
          </w:r>
        </w:p>
      </w:tc>
    </w:tr>
    <w:tr w:rsidR="002605EE" w:rsidTr="00054526">
      <w:trPr>
        <w:cantSplit/>
        <w:trHeight w:val="701"/>
      </w:trPr>
      <w:tc>
        <w:tcPr>
          <w:tcW w:w="1724" w:type="dxa"/>
          <w:vMerge/>
        </w:tcPr>
        <w:p w:rsidR="002605EE" w:rsidRDefault="002605EE" w:rsidP="00CE553D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2605EE" w:rsidRPr="00B4682A" w:rsidRDefault="002605E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2605EE" w:rsidRPr="00E42144" w:rsidRDefault="002605EE" w:rsidP="00E42144">
          <w:pPr>
            <w:pStyle w:val="stBilgi"/>
            <w:spacing w:before="120"/>
            <w:rPr>
              <w:b/>
              <w:sz w:val="32"/>
              <w:szCs w:val="32"/>
            </w:rPr>
          </w:pPr>
        </w:p>
      </w:tc>
    </w:tr>
    <w:tr w:rsidR="002605EE" w:rsidTr="00B42F03">
      <w:trPr>
        <w:cantSplit/>
        <w:trHeight w:hRule="exact" w:val="721"/>
      </w:trPr>
      <w:tc>
        <w:tcPr>
          <w:tcW w:w="1724" w:type="dxa"/>
          <w:vMerge/>
          <w:vAlign w:val="center"/>
        </w:tcPr>
        <w:p w:rsidR="002605EE" w:rsidRDefault="002605EE">
          <w:pPr>
            <w:pStyle w:val="stBilgi"/>
            <w:rPr>
              <w:rFonts w:ascii="Arial" w:hAnsi="Arial"/>
              <w:b/>
              <w:sz w:val="24"/>
            </w:rPr>
          </w:pPr>
        </w:p>
      </w:tc>
      <w:tc>
        <w:tcPr>
          <w:tcW w:w="8371" w:type="dxa"/>
          <w:gridSpan w:val="2"/>
          <w:vAlign w:val="center"/>
        </w:tcPr>
        <w:p w:rsidR="002605EE" w:rsidRPr="00B42F03" w:rsidRDefault="002605EE" w:rsidP="00CE553D">
          <w:pPr>
            <w:pStyle w:val="stBilgi"/>
            <w:rPr>
              <w:b/>
              <w:sz w:val="24"/>
            </w:rPr>
          </w:pPr>
          <w:r>
            <w:rPr>
              <w:b/>
              <w:sz w:val="24"/>
            </w:rPr>
            <w:t xml:space="preserve">                         PLAN VE BÜTÇE</w:t>
          </w:r>
          <w:r w:rsidRPr="00B42F03">
            <w:rPr>
              <w:b/>
              <w:sz w:val="24"/>
            </w:rPr>
            <w:t xml:space="preserve"> KOMİSYON RAPORU</w:t>
          </w:r>
        </w:p>
      </w:tc>
    </w:tr>
  </w:tbl>
  <w:p w:rsidR="002605EE" w:rsidRDefault="002605E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1A"/>
    <w:rsid w:val="0000061C"/>
    <w:rsid w:val="000024F6"/>
    <w:rsid w:val="0000701A"/>
    <w:rsid w:val="000078CD"/>
    <w:rsid w:val="00012BA0"/>
    <w:rsid w:val="00014B51"/>
    <w:rsid w:val="000151A5"/>
    <w:rsid w:val="00032F0E"/>
    <w:rsid w:val="000372BE"/>
    <w:rsid w:val="00037C83"/>
    <w:rsid w:val="0004051C"/>
    <w:rsid w:val="00054526"/>
    <w:rsid w:val="00067B6D"/>
    <w:rsid w:val="00073D48"/>
    <w:rsid w:val="00081B6E"/>
    <w:rsid w:val="00082AEA"/>
    <w:rsid w:val="000967E1"/>
    <w:rsid w:val="000A354B"/>
    <w:rsid w:val="000A5F46"/>
    <w:rsid w:val="000A7589"/>
    <w:rsid w:val="000A7AA9"/>
    <w:rsid w:val="000B0562"/>
    <w:rsid w:val="000B3167"/>
    <w:rsid w:val="000B459C"/>
    <w:rsid w:val="000B543D"/>
    <w:rsid w:val="000E4208"/>
    <w:rsid w:val="000E5D33"/>
    <w:rsid w:val="000F643D"/>
    <w:rsid w:val="001057A8"/>
    <w:rsid w:val="001126C5"/>
    <w:rsid w:val="00120232"/>
    <w:rsid w:val="00120613"/>
    <w:rsid w:val="00121E68"/>
    <w:rsid w:val="001274CF"/>
    <w:rsid w:val="001477B4"/>
    <w:rsid w:val="00153F9E"/>
    <w:rsid w:val="00154237"/>
    <w:rsid w:val="001626EE"/>
    <w:rsid w:val="00171195"/>
    <w:rsid w:val="0017632F"/>
    <w:rsid w:val="00183C91"/>
    <w:rsid w:val="00190D79"/>
    <w:rsid w:val="001A0B01"/>
    <w:rsid w:val="001B7CDC"/>
    <w:rsid w:val="001B7EE6"/>
    <w:rsid w:val="001C549B"/>
    <w:rsid w:val="001C54A8"/>
    <w:rsid w:val="001E0931"/>
    <w:rsid w:val="001E4068"/>
    <w:rsid w:val="001E441C"/>
    <w:rsid w:val="001F07F6"/>
    <w:rsid w:val="001F3345"/>
    <w:rsid w:val="001F57CA"/>
    <w:rsid w:val="00210137"/>
    <w:rsid w:val="00212072"/>
    <w:rsid w:val="002125B9"/>
    <w:rsid w:val="00232176"/>
    <w:rsid w:val="00240D92"/>
    <w:rsid w:val="00241ED6"/>
    <w:rsid w:val="00246678"/>
    <w:rsid w:val="002605EE"/>
    <w:rsid w:val="00264372"/>
    <w:rsid w:val="0027030B"/>
    <w:rsid w:val="0027150F"/>
    <w:rsid w:val="0027513E"/>
    <w:rsid w:val="00275787"/>
    <w:rsid w:val="00276F61"/>
    <w:rsid w:val="002851D4"/>
    <w:rsid w:val="002A1350"/>
    <w:rsid w:val="002B5C4F"/>
    <w:rsid w:val="002C1324"/>
    <w:rsid w:val="002C27CB"/>
    <w:rsid w:val="002D02D9"/>
    <w:rsid w:val="002E4469"/>
    <w:rsid w:val="002F6B66"/>
    <w:rsid w:val="00303D31"/>
    <w:rsid w:val="00311BBD"/>
    <w:rsid w:val="00316EE3"/>
    <w:rsid w:val="003219CB"/>
    <w:rsid w:val="003220B4"/>
    <w:rsid w:val="00323618"/>
    <w:rsid w:val="00325044"/>
    <w:rsid w:val="0032593F"/>
    <w:rsid w:val="00331996"/>
    <w:rsid w:val="00344EB6"/>
    <w:rsid w:val="0035148E"/>
    <w:rsid w:val="003806C4"/>
    <w:rsid w:val="003816CE"/>
    <w:rsid w:val="00384D50"/>
    <w:rsid w:val="00390219"/>
    <w:rsid w:val="00390790"/>
    <w:rsid w:val="00390AEB"/>
    <w:rsid w:val="00390F20"/>
    <w:rsid w:val="003925A0"/>
    <w:rsid w:val="00397963"/>
    <w:rsid w:val="003A0DB2"/>
    <w:rsid w:val="003A1342"/>
    <w:rsid w:val="003A5528"/>
    <w:rsid w:val="003B0140"/>
    <w:rsid w:val="003B335E"/>
    <w:rsid w:val="003B6962"/>
    <w:rsid w:val="003C3C3E"/>
    <w:rsid w:val="003C5BF1"/>
    <w:rsid w:val="003D343B"/>
    <w:rsid w:val="003E09B7"/>
    <w:rsid w:val="003E38E9"/>
    <w:rsid w:val="003E4EE9"/>
    <w:rsid w:val="003E6B54"/>
    <w:rsid w:val="003E718D"/>
    <w:rsid w:val="003E7853"/>
    <w:rsid w:val="003F1113"/>
    <w:rsid w:val="003F3128"/>
    <w:rsid w:val="004323B8"/>
    <w:rsid w:val="00433BFA"/>
    <w:rsid w:val="00435944"/>
    <w:rsid w:val="00443486"/>
    <w:rsid w:val="00451B22"/>
    <w:rsid w:val="004546D8"/>
    <w:rsid w:val="00462C7A"/>
    <w:rsid w:val="0046474E"/>
    <w:rsid w:val="00465665"/>
    <w:rsid w:val="00466B56"/>
    <w:rsid w:val="00467986"/>
    <w:rsid w:val="00470CB8"/>
    <w:rsid w:val="00481BBA"/>
    <w:rsid w:val="004879E9"/>
    <w:rsid w:val="0049211D"/>
    <w:rsid w:val="004A1B18"/>
    <w:rsid w:val="004A7282"/>
    <w:rsid w:val="004B1AB4"/>
    <w:rsid w:val="004B4F91"/>
    <w:rsid w:val="004C0F58"/>
    <w:rsid w:val="004C2BE5"/>
    <w:rsid w:val="004C456D"/>
    <w:rsid w:val="004E121E"/>
    <w:rsid w:val="004F10E0"/>
    <w:rsid w:val="00506FD1"/>
    <w:rsid w:val="005114D5"/>
    <w:rsid w:val="00512D30"/>
    <w:rsid w:val="00513EC4"/>
    <w:rsid w:val="0051470B"/>
    <w:rsid w:val="00514BBF"/>
    <w:rsid w:val="00516307"/>
    <w:rsid w:val="0052132F"/>
    <w:rsid w:val="00525AD2"/>
    <w:rsid w:val="005265F4"/>
    <w:rsid w:val="00526CEE"/>
    <w:rsid w:val="005332DD"/>
    <w:rsid w:val="0053419E"/>
    <w:rsid w:val="00537C3D"/>
    <w:rsid w:val="00553DBF"/>
    <w:rsid w:val="00554564"/>
    <w:rsid w:val="00561558"/>
    <w:rsid w:val="00573C5C"/>
    <w:rsid w:val="00573E68"/>
    <w:rsid w:val="00577591"/>
    <w:rsid w:val="005776AC"/>
    <w:rsid w:val="00581667"/>
    <w:rsid w:val="0059702A"/>
    <w:rsid w:val="005A64BE"/>
    <w:rsid w:val="005A7B0E"/>
    <w:rsid w:val="005B01E6"/>
    <w:rsid w:val="005B687D"/>
    <w:rsid w:val="005C0EF3"/>
    <w:rsid w:val="005C2E26"/>
    <w:rsid w:val="005D3A44"/>
    <w:rsid w:val="005D743F"/>
    <w:rsid w:val="005E31EF"/>
    <w:rsid w:val="005E35BA"/>
    <w:rsid w:val="005F2C50"/>
    <w:rsid w:val="005F48F4"/>
    <w:rsid w:val="005F6F5D"/>
    <w:rsid w:val="005F6FE0"/>
    <w:rsid w:val="006006EC"/>
    <w:rsid w:val="006210A0"/>
    <w:rsid w:val="0062162A"/>
    <w:rsid w:val="0062536B"/>
    <w:rsid w:val="00627D39"/>
    <w:rsid w:val="00630B86"/>
    <w:rsid w:val="006351F8"/>
    <w:rsid w:val="006503AF"/>
    <w:rsid w:val="00661065"/>
    <w:rsid w:val="006632DB"/>
    <w:rsid w:val="00665DA0"/>
    <w:rsid w:val="006716EB"/>
    <w:rsid w:val="00677E6B"/>
    <w:rsid w:val="00681024"/>
    <w:rsid w:val="0069760E"/>
    <w:rsid w:val="006A27E1"/>
    <w:rsid w:val="006A28E2"/>
    <w:rsid w:val="006A7B91"/>
    <w:rsid w:val="006B03BD"/>
    <w:rsid w:val="006B3E75"/>
    <w:rsid w:val="006B72F4"/>
    <w:rsid w:val="006C36BD"/>
    <w:rsid w:val="006D3EDA"/>
    <w:rsid w:val="006E0A85"/>
    <w:rsid w:val="006E4E7C"/>
    <w:rsid w:val="006E5137"/>
    <w:rsid w:val="006F44C4"/>
    <w:rsid w:val="006F5BB3"/>
    <w:rsid w:val="006F73CD"/>
    <w:rsid w:val="0070695A"/>
    <w:rsid w:val="00725983"/>
    <w:rsid w:val="00726E67"/>
    <w:rsid w:val="007309E0"/>
    <w:rsid w:val="00774485"/>
    <w:rsid w:val="00776118"/>
    <w:rsid w:val="007867E1"/>
    <w:rsid w:val="0079589D"/>
    <w:rsid w:val="007A0809"/>
    <w:rsid w:val="007A2A35"/>
    <w:rsid w:val="007A2BAE"/>
    <w:rsid w:val="007C2E22"/>
    <w:rsid w:val="007C36D5"/>
    <w:rsid w:val="007D758C"/>
    <w:rsid w:val="007E2850"/>
    <w:rsid w:val="007E5B10"/>
    <w:rsid w:val="007E608A"/>
    <w:rsid w:val="007E7876"/>
    <w:rsid w:val="007F0518"/>
    <w:rsid w:val="007F7A4F"/>
    <w:rsid w:val="007F7F90"/>
    <w:rsid w:val="0080630D"/>
    <w:rsid w:val="0081056C"/>
    <w:rsid w:val="00811319"/>
    <w:rsid w:val="00821336"/>
    <w:rsid w:val="008252A5"/>
    <w:rsid w:val="00834AFF"/>
    <w:rsid w:val="00841C01"/>
    <w:rsid w:val="00851397"/>
    <w:rsid w:val="00855E87"/>
    <w:rsid w:val="00866D18"/>
    <w:rsid w:val="008721E8"/>
    <w:rsid w:val="008743CF"/>
    <w:rsid w:val="00877AF1"/>
    <w:rsid w:val="008814F4"/>
    <w:rsid w:val="00883C86"/>
    <w:rsid w:val="00885CF1"/>
    <w:rsid w:val="00890644"/>
    <w:rsid w:val="00890697"/>
    <w:rsid w:val="00890EFF"/>
    <w:rsid w:val="00891024"/>
    <w:rsid w:val="00891DEF"/>
    <w:rsid w:val="00893B8E"/>
    <w:rsid w:val="008A17E9"/>
    <w:rsid w:val="008B0C85"/>
    <w:rsid w:val="008C59FC"/>
    <w:rsid w:val="008D554B"/>
    <w:rsid w:val="008D56EF"/>
    <w:rsid w:val="008E4FF4"/>
    <w:rsid w:val="008F05C2"/>
    <w:rsid w:val="00901F0E"/>
    <w:rsid w:val="00903EAB"/>
    <w:rsid w:val="00910CF2"/>
    <w:rsid w:val="00930986"/>
    <w:rsid w:val="0093567C"/>
    <w:rsid w:val="00940F49"/>
    <w:rsid w:val="00945466"/>
    <w:rsid w:val="00945A71"/>
    <w:rsid w:val="00951D97"/>
    <w:rsid w:val="00955409"/>
    <w:rsid w:val="00961438"/>
    <w:rsid w:val="00974A51"/>
    <w:rsid w:val="009777B3"/>
    <w:rsid w:val="00980F36"/>
    <w:rsid w:val="00991BB7"/>
    <w:rsid w:val="00991BE6"/>
    <w:rsid w:val="009A1D7A"/>
    <w:rsid w:val="009A3E64"/>
    <w:rsid w:val="009A4C5A"/>
    <w:rsid w:val="009A7599"/>
    <w:rsid w:val="009C5945"/>
    <w:rsid w:val="009C60C3"/>
    <w:rsid w:val="009D1DA4"/>
    <w:rsid w:val="009D3CFF"/>
    <w:rsid w:val="009D6BB7"/>
    <w:rsid w:val="009E2AC0"/>
    <w:rsid w:val="009F3726"/>
    <w:rsid w:val="00A0405C"/>
    <w:rsid w:val="00A10DE0"/>
    <w:rsid w:val="00A12DC8"/>
    <w:rsid w:val="00A13FA1"/>
    <w:rsid w:val="00A24A51"/>
    <w:rsid w:val="00A4478F"/>
    <w:rsid w:val="00A63818"/>
    <w:rsid w:val="00A77AF5"/>
    <w:rsid w:val="00A80A32"/>
    <w:rsid w:val="00AA243E"/>
    <w:rsid w:val="00AA3E99"/>
    <w:rsid w:val="00AA5531"/>
    <w:rsid w:val="00AB1D8A"/>
    <w:rsid w:val="00AB25BD"/>
    <w:rsid w:val="00AB621E"/>
    <w:rsid w:val="00AC0221"/>
    <w:rsid w:val="00AC2B45"/>
    <w:rsid w:val="00AD44C4"/>
    <w:rsid w:val="00AD4D40"/>
    <w:rsid w:val="00AE0C3F"/>
    <w:rsid w:val="00AE2365"/>
    <w:rsid w:val="00AE2DD7"/>
    <w:rsid w:val="00B21242"/>
    <w:rsid w:val="00B220E9"/>
    <w:rsid w:val="00B3451F"/>
    <w:rsid w:val="00B36FC1"/>
    <w:rsid w:val="00B42F03"/>
    <w:rsid w:val="00B45BD9"/>
    <w:rsid w:val="00B4682A"/>
    <w:rsid w:val="00B51DBF"/>
    <w:rsid w:val="00B56869"/>
    <w:rsid w:val="00B609DE"/>
    <w:rsid w:val="00B6264C"/>
    <w:rsid w:val="00B6458E"/>
    <w:rsid w:val="00B664AB"/>
    <w:rsid w:val="00B667CE"/>
    <w:rsid w:val="00B7141E"/>
    <w:rsid w:val="00B75375"/>
    <w:rsid w:val="00B83373"/>
    <w:rsid w:val="00B83547"/>
    <w:rsid w:val="00B930F7"/>
    <w:rsid w:val="00B95FB2"/>
    <w:rsid w:val="00BB4E05"/>
    <w:rsid w:val="00BB72D3"/>
    <w:rsid w:val="00BD485E"/>
    <w:rsid w:val="00C02FFD"/>
    <w:rsid w:val="00C07F47"/>
    <w:rsid w:val="00C111FA"/>
    <w:rsid w:val="00C11A92"/>
    <w:rsid w:val="00C206E4"/>
    <w:rsid w:val="00C23C18"/>
    <w:rsid w:val="00C27F6F"/>
    <w:rsid w:val="00C30630"/>
    <w:rsid w:val="00C31873"/>
    <w:rsid w:val="00C31D26"/>
    <w:rsid w:val="00C33DD6"/>
    <w:rsid w:val="00C443F6"/>
    <w:rsid w:val="00C46C97"/>
    <w:rsid w:val="00C4724B"/>
    <w:rsid w:val="00C51DC0"/>
    <w:rsid w:val="00C621C9"/>
    <w:rsid w:val="00C671D2"/>
    <w:rsid w:val="00C81536"/>
    <w:rsid w:val="00C9021A"/>
    <w:rsid w:val="00C92670"/>
    <w:rsid w:val="00C9423C"/>
    <w:rsid w:val="00C943AF"/>
    <w:rsid w:val="00CA2D77"/>
    <w:rsid w:val="00CA2FD9"/>
    <w:rsid w:val="00CB0A5C"/>
    <w:rsid w:val="00CB5657"/>
    <w:rsid w:val="00CB6AC8"/>
    <w:rsid w:val="00CB6BA4"/>
    <w:rsid w:val="00CC06A6"/>
    <w:rsid w:val="00CC0817"/>
    <w:rsid w:val="00CC1101"/>
    <w:rsid w:val="00CC2784"/>
    <w:rsid w:val="00CC64DC"/>
    <w:rsid w:val="00CD3144"/>
    <w:rsid w:val="00CD4726"/>
    <w:rsid w:val="00CE2076"/>
    <w:rsid w:val="00CE3681"/>
    <w:rsid w:val="00CE553D"/>
    <w:rsid w:val="00CF000E"/>
    <w:rsid w:val="00D032E8"/>
    <w:rsid w:val="00D05633"/>
    <w:rsid w:val="00D14E8A"/>
    <w:rsid w:val="00D22233"/>
    <w:rsid w:val="00D23EBF"/>
    <w:rsid w:val="00D24DD6"/>
    <w:rsid w:val="00D30698"/>
    <w:rsid w:val="00D3151A"/>
    <w:rsid w:val="00D32AA8"/>
    <w:rsid w:val="00D333BD"/>
    <w:rsid w:val="00D336E0"/>
    <w:rsid w:val="00D41922"/>
    <w:rsid w:val="00D426D0"/>
    <w:rsid w:val="00D46579"/>
    <w:rsid w:val="00D61BDD"/>
    <w:rsid w:val="00D62CFC"/>
    <w:rsid w:val="00D752E1"/>
    <w:rsid w:val="00D81C3C"/>
    <w:rsid w:val="00D91717"/>
    <w:rsid w:val="00D96E22"/>
    <w:rsid w:val="00DA5EA6"/>
    <w:rsid w:val="00DB45DF"/>
    <w:rsid w:val="00DB4DDE"/>
    <w:rsid w:val="00DB5259"/>
    <w:rsid w:val="00DC39E1"/>
    <w:rsid w:val="00DC3E64"/>
    <w:rsid w:val="00DD285F"/>
    <w:rsid w:val="00DD3049"/>
    <w:rsid w:val="00DD3366"/>
    <w:rsid w:val="00DE0784"/>
    <w:rsid w:val="00DE17EF"/>
    <w:rsid w:val="00DE317D"/>
    <w:rsid w:val="00DE5D58"/>
    <w:rsid w:val="00DF4D67"/>
    <w:rsid w:val="00DF79C6"/>
    <w:rsid w:val="00E243DA"/>
    <w:rsid w:val="00E3533A"/>
    <w:rsid w:val="00E356A2"/>
    <w:rsid w:val="00E36FA4"/>
    <w:rsid w:val="00E406BF"/>
    <w:rsid w:val="00E42144"/>
    <w:rsid w:val="00E54713"/>
    <w:rsid w:val="00E54810"/>
    <w:rsid w:val="00E6308F"/>
    <w:rsid w:val="00E6310F"/>
    <w:rsid w:val="00E6784A"/>
    <w:rsid w:val="00E72D1E"/>
    <w:rsid w:val="00E8542E"/>
    <w:rsid w:val="00E90FF9"/>
    <w:rsid w:val="00E94752"/>
    <w:rsid w:val="00E947B0"/>
    <w:rsid w:val="00EA02C6"/>
    <w:rsid w:val="00EA2E85"/>
    <w:rsid w:val="00EB396E"/>
    <w:rsid w:val="00ED5476"/>
    <w:rsid w:val="00ED78A9"/>
    <w:rsid w:val="00EE6087"/>
    <w:rsid w:val="00EF00C4"/>
    <w:rsid w:val="00F068B4"/>
    <w:rsid w:val="00F074AA"/>
    <w:rsid w:val="00F10F6E"/>
    <w:rsid w:val="00F13378"/>
    <w:rsid w:val="00F16366"/>
    <w:rsid w:val="00F236C6"/>
    <w:rsid w:val="00F40DC1"/>
    <w:rsid w:val="00F44248"/>
    <w:rsid w:val="00F5493E"/>
    <w:rsid w:val="00F56C63"/>
    <w:rsid w:val="00F607AC"/>
    <w:rsid w:val="00F70416"/>
    <w:rsid w:val="00F7633F"/>
    <w:rsid w:val="00F7759C"/>
    <w:rsid w:val="00F82979"/>
    <w:rsid w:val="00F9445D"/>
    <w:rsid w:val="00FA07A9"/>
    <w:rsid w:val="00FD14B9"/>
    <w:rsid w:val="00FD3D02"/>
    <w:rsid w:val="00FE0B35"/>
    <w:rsid w:val="00FE61B6"/>
    <w:rsid w:val="00FF0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6369"/>
    <o:shapelayout v:ext="edit">
      <o:idmap v:ext="edit" data="1"/>
    </o:shapelayout>
  </w:shapeDefaults>
  <w:decimalSymbol w:val=","/>
  <w:listSeparator w:val=";"/>
  <w14:docId w14:val="6359F5C3"/>
  <w15:docId w15:val="{8147962C-A596-4DE6-A863-DAD04981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 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table" w:styleId="TabloKlavuzu">
    <w:name w:val="Table Grid"/>
    <w:basedOn w:val="NormalTablo"/>
    <w:rsid w:val="00CB6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E6087"/>
    <w:pPr>
      <w:ind w:left="720"/>
      <w:contextualSpacing/>
    </w:pPr>
    <w:rPr>
      <w:sz w:val="24"/>
      <w:szCs w:val="24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264372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</Template>
  <TotalTime>35</TotalTime>
  <Pages>1</Pages>
  <Words>124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yunusemreseyfullahoglu</dc:creator>
  <cp:keywords>ISO 9000</cp:keywords>
  <cp:lastModifiedBy>Yunus Emre SEYFULLAHOGLU</cp:lastModifiedBy>
  <cp:revision>10</cp:revision>
  <cp:lastPrinted>2026-08-25T11:56:00Z</cp:lastPrinted>
  <dcterms:created xsi:type="dcterms:W3CDTF">2026-03-12T11:38:00Z</dcterms:created>
  <dcterms:modified xsi:type="dcterms:W3CDTF">2026-08-25T12:00:00Z</dcterms:modified>
  <cp:category>Form</cp:category>
</cp:coreProperties>
</file>